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0FB" w:rsidRDefault="001C60FB" w:rsidP="006A5813">
      <w:pPr>
        <w:jc w:val="righ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7.75pt;height:37.5pt">
            <v:imagedata r:id="rId4" o:title=""/>
          </v:shape>
        </w:pict>
      </w:r>
      <w:r>
        <w:t xml:space="preserve">                    </w:t>
      </w:r>
      <w:r>
        <w:pict>
          <v:shape id="_x0000_i1026" type="#_x0000_t75" style="width:239.25pt;height:32.25pt">
            <v:imagedata r:id="rId5" o:title=""/>
          </v:shape>
        </w:pict>
      </w:r>
    </w:p>
    <w:p w:rsidR="001C60FB" w:rsidRDefault="001C60FB" w:rsidP="006A5813">
      <w:pPr>
        <w:jc w:val="right"/>
      </w:pPr>
    </w:p>
    <w:p w:rsidR="001C60FB" w:rsidRDefault="001C60FB" w:rsidP="006A5813"/>
    <w:p w:rsidR="001C60FB" w:rsidRDefault="001C60FB" w:rsidP="00BE2068">
      <w:pPr>
        <w:jc w:val="right"/>
      </w:pPr>
      <w: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7" type="#_x0000_t172" style="width:363.75pt;height:151.5pt" fillcolor="black" strokeweight="2pt">
            <v:shadow color="#868686"/>
            <v:textpath style="font-family:&quot;Arial&quot;;font-size:40pt;font-weight:bold;v-text-kern:t" trim="t" fitpath="t" string="Lehrstelle gesucht?&#10;Das Handwerk ist deine Chance!"/>
          </v:shape>
        </w:pict>
      </w:r>
    </w:p>
    <w:p w:rsidR="001C60FB" w:rsidRDefault="001C60FB" w:rsidP="006A5813"/>
    <w:p w:rsidR="001C60FB" w:rsidRDefault="001C60FB" w:rsidP="006A5813"/>
    <w:p w:rsidR="001C60FB" w:rsidRPr="00937EB7" w:rsidRDefault="001C60FB" w:rsidP="00BB02CF">
      <w:pPr>
        <w:spacing w:line="480" w:lineRule="auto"/>
        <w:jc w:val="center"/>
        <w:rPr>
          <w:rFonts w:ascii="Arial" w:hAnsi="Arial"/>
          <w:b/>
          <w:i/>
          <w:spacing w:val="20"/>
          <w:sz w:val="28"/>
          <w:szCs w:val="28"/>
        </w:rPr>
      </w:pPr>
      <w:r w:rsidRPr="00937EB7">
        <w:rPr>
          <w:rFonts w:ascii="Arial" w:hAnsi="Arial"/>
          <w:b/>
          <w:i/>
          <w:spacing w:val="20"/>
          <w:sz w:val="28"/>
          <w:szCs w:val="28"/>
        </w:rPr>
        <w:t>Du hast noch keinen Ausbildungsplatz ?</w:t>
      </w:r>
    </w:p>
    <w:p w:rsidR="001C60FB" w:rsidRPr="00937EB7" w:rsidRDefault="001C60FB" w:rsidP="00BB02CF">
      <w:pPr>
        <w:spacing w:line="480" w:lineRule="auto"/>
        <w:jc w:val="center"/>
        <w:rPr>
          <w:rFonts w:ascii="Arial" w:hAnsi="Arial"/>
          <w:b/>
          <w:i/>
          <w:spacing w:val="20"/>
          <w:sz w:val="28"/>
          <w:szCs w:val="28"/>
        </w:rPr>
      </w:pPr>
      <w:r w:rsidRPr="00937EB7">
        <w:rPr>
          <w:rFonts w:ascii="Arial" w:hAnsi="Arial"/>
          <w:b/>
          <w:i/>
          <w:spacing w:val="20"/>
          <w:sz w:val="28"/>
          <w:szCs w:val="28"/>
        </w:rPr>
        <w:t>Du weißt noch nicht was Du werden willst ?</w:t>
      </w:r>
    </w:p>
    <w:p w:rsidR="001C60FB" w:rsidRPr="00937EB7" w:rsidRDefault="001C60FB" w:rsidP="00BB02CF">
      <w:pPr>
        <w:spacing w:line="480" w:lineRule="auto"/>
        <w:jc w:val="center"/>
        <w:rPr>
          <w:rFonts w:ascii="Arial" w:hAnsi="Arial"/>
          <w:b/>
          <w:i/>
          <w:spacing w:val="20"/>
          <w:sz w:val="28"/>
          <w:szCs w:val="28"/>
        </w:rPr>
      </w:pPr>
      <w:r w:rsidRPr="00937EB7">
        <w:rPr>
          <w:rFonts w:ascii="Arial" w:hAnsi="Arial"/>
          <w:b/>
          <w:i/>
          <w:spacing w:val="20"/>
          <w:sz w:val="28"/>
          <w:szCs w:val="28"/>
        </w:rPr>
        <w:t>Du hast Interesse an einem Handwerksberuf ?</w:t>
      </w:r>
    </w:p>
    <w:p w:rsidR="001C60FB" w:rsidRDefault="001C60FB" w:rsidP="00BB3F4E">
      <w:pPr>
        <w:jc w:val="center"/>
        <w:rPr>
          <w:b/>
          <w:sz w:val="28"/>
          <w:szCs w:val="28"/>
        </w:rPr>
      </w:pPr>
    </w:p>
    <w:p w:rsidR="001C60FB" w:rsidRPr="001C7D43" w:rsidRDefault="001C60FB" w:rsidP="00BB02CF">
      <w:pPr>
        <w:jc w:val="center"/>
        <w:rPr>
          <w:rFonts w:ascii="Arial" w:hAnsi="Arial"/>
          <w:b/>
          <w:shadow/>
          <w:spacing w:val="20"/>
          <w:sz w:val="28"/>
          <w:szCs w:val="28"/>
        </w:rPr>
      </w:pPr>
      <w:r w:rsidRPr="001C7D43">
        <w:rPr>
          <w:rFonts w:ascii="Arial" w:hAnsi="Arial"/>
          <w:b/>
          <w:shadow/>
          <w:spacing w:val="20"/>
          <w:sz w:val="28"/>
          <w:szCs w:val="28"/>
        </w:rPr>
        <w:t>Hilfe und Unterstützung erhälst Du von den Mitarbeitern der Handwerkskammer Ostmecklenburg- Vorpommern !!!</w:t>
      </w:r>
    </w:p>
    <w:p w:rsidR="001C60FB" w:rsidRDefault="001C60FB" w:rsidP="00BB02CF">
      <w:pPr>
        <w:jc w:val="center"/>
        <w:rPr>
          <w:b/>
        </w:rPr>
      </w:pPr>
    </w:p>
    <w:p w:rsidR="001C60FB" w:rsidRDefault="001C60FB" w:rsidP="00BB02CF">
      <w:pPr>
        <w:jc w:val="center"/>
        <w:rPr>
          <w:b/>
        </w:rPr>
      </w:pPr>
    </w:p>
    <w:p w:rsidR="001C60FB" w:rsidRPr="001C7D43" w:rsidRDefault="001C60FB" w:rsidP="00BE2068">
      <w:pPr>
        <w:ind w:left="2124" w:hanging="2124"/>
        <w:rPr>
          <w:b/>
          <w:sz w:val="28"/>
          <w:szCs w:val="28"/>
        </w:rPr>
      </w:pPr>
      <w:r w:rsidRPr="001C7D43">
        <w:rPr>
          <w:b/>
          <w:sz w:val="28"/>
          <w:szCs w:val="28"/>
        </w:rPr>
        <w:t>Kontakt:</w:t>
      </w:r>
      <w:r w:rsidRPr="001C7D43">
        <w:rPr>
          <w:b/>
          <w:sz w:val="28"/>
          <w:szCs w:val="28"/>
        </w:rPr>
        <w:tab/>
        <w:t>Handwerkskammer Ostmecklenburg- Vorpommern</w:t>
      </w:r>
    </w:p>
    <w:p w:rsidR="001C60FB" w:rsidRPr="001C7D43" w:rsidRDefault="001C60FB" w:rsidP="00BE2068">
      <w:pPr>
        <w:ind w:left="2124" w:hanging="2124"/>
        <w:rPr>
          <w:b/>
          <w:sz w:val="28"/>
          <w:szCs w:val="28"/>
        </w:rPr>
      </w:pPr>
      <w:r w:rsidRPr="001C7D43">
        <w:rPr>
          <w:b/>
          <w:sz w:val="28"/>
          <w:szCs w:val="28"/>
        </w:rPr>
        <w:tab/>
        <w:t>Schwaaner Landstraße 8, 18055 Rostock</w:t>
      </w:r>
    </w:p>
    <w:p w:rsidR="001C60FB" w:rsidRPr="001C7D43" w:rsidRDefault="001C60FB" w:rsidP="00BB02CF">
      <w:pPr>
        <w:ind w:left="1410" w:hanging="1410"/>
        <w:rPr>
          <w:b/>
          <w:sz w:val="28"/>
          <w:szCs w:val="28"/>
        </w:rPr>
      </w:pPr>
    </w:p>
    <w:p w:rsidR="001C60FB" w:rsidRPr="00BE2068" w:rsidRDefault="001C60FB" w:rsidP="00BB02CF">
      <w:pPr>
        <w:ind w:left="1410" w:hanging="1410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BE2068">
        <w:rPr>
          <w:b/>
          <w:sz w:val="32"/>
          <w:szCs w:val="32"/>
        </w:rPr>
        <w:tab/>
        <w:t>Herr Kramp</w:t>
      </w:r>
      <w:r w:rsidRPr="00BE2068">
        <w:rPr>
          <w:b/>
          <w:sz w:val="32"/>
          <w:szCs w:val="32"/>
        </w:rPr>
        <w:tab/>
      </w:r>
      <w:r w:rsidRPr="00BE2068">
        <w:rPr>
          <w:b/>
          <w:sz w:val="32"/>
          <w:szCs w:val="32"/>
        </w:rPr>
        <w:tab/>
        <w:t>0381/ 45 49- 173</w:t>
      </w:r>
    </w:p>
    <w:p w:rsidR="001C60FB" w:rsidRPr="00BE2068" w:rsidRDefault="001C60FB" w:rsidP="00BB02CF">
      <w:pPr>
        <w:ind w:left="1410" w:hanging="1410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Pr="00BE2068">
        <w:rPr>
          <w:b/>
          <w:sz w:val="32"/>
          <w:szCs w:val="32"/>
        </w:rPr>
        <w:tab/>
      </w:r>
      <w:r w:rsidRPr="00BE2068">
        <w:rPr>
          <w:b/>
          <w:sz w:val="32"/>
          <w:szCs w:val="32"/>
        </w:rPr>
        <w:tab/>
        <w:t>Herr Milbradt</w:t>
      </w:r>
      <w:r w:rsidRPr="00BE2068"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BE2068">
        <w:rPr>
          <w:b/>
          <w:sz w:val="32"/>
          <w:szCs w:val="32"/>
        </w:rPr>
        <w:t>0381/ 45 49- 186</w:t>
      </w:r>
    </w:p>
    <w:p w:rsidR="001C60FB" w:rsidRDefault="001C60FB" w:rsidP="00BB02CF">
      <w:pPr>
        <w:ind w:left="1410" w:hanging="1410"/>
        <w:rPr>
          <w:b/>
        </w:rPr>
      </w:pPr>
      <w:r>
        <w:rPr>
          <w:b/>
          <w:sz w:val="32"/>
          <w:szCs w:val="32"/>
        </w:rPr>
        <w:tab/>
      </w:r>
      <w:r w:rsidRPr="00BE2068">
        <w:rPr>
          <w:b/>
          <w:sz w:val="32"/>
          <w:szCs w:val="32"/>
        </w:rPr>
        <w:tab/>
      </w:r>
      <w:r w:rsidRPr="00BE2068">
        <w:rPr>
          <w:b/>
          <w:sz w:val="32"/>
          <w:szCs w:val="32"/>
        </w:rPr>
        <w:tab/>
        <w:t xml:space="preserve">E- Mail </w:t>
      </w:r>
      <w:r>
        <w:rPr>
          <w:b/>
          <w:sz w:val="32"/>
          <w:szCs w:val="32"/>
        </w:rPr>
        <w:t xml:space="preserve">                     </w:t>
      </w:r>
      <w:hyperlink r:id="rId6" w:history="1">
        <w:r w:rsidRPr="00BE2068">
          <w:rPr>
            <w:rStyle w:val="Hyperlink"/>
            <w:b/>
            <w:sz w:val="32"/>
            <w:szCs w:val="32"/>
          </w:rPr>
          <w:t>milbradt.frank@hwk-omv.de</w:t>
        </w:r>
      </w:hyperlink>
    </w:p>
    <w:p w:rsidR="001C60FB" w:rsidRDefault="001C60FB" w:rsidP="00BB02CF">
      <w:pPr>
        <w:ind w:left="1410" w:hanging="1410"/>
        <w:rPr>
          <w:b/>
        </w:rPr>
      </w:pPr>
    </w:p>
    <w:p w:rsidR="001C60FB" w:rsidRDefault="001C60FB" w:rsidP="00BB02CF">
      <w:pPr>
        <w:ind w:left="1410" w:hanging="1410"/>
        <w:rPr>
          <w:b/>
        </w:rPr>
      </w:pPr>
    </w:p>
    <w:p w:rsidR="001C60FB" w:rsidRPr="001C7D43" w:rsidRDefault="001C60FB" w:rsidP="00BB02CF">
      <w:pPr>
        <w:ind w:left="1410" w:hanging="1410"/>
        <w:jc w:val="center"/>
        <w:rPr>
          <w:b/>
          <w:spacing w:val="14"/>
          <w:sz w:val="32"/>
          <w:szCs w:val="32"/>
        </w:rPr>
      </w:pPr>
      <w:r w:rsidRPr="001C7D43">
        <w:rPr>
          <w:b/>
          <w:spacing w:val="14"/>
          <w:sz w:val="32"/>
          <w:szCs w:val="32"/>
        </w:rPr>
        <w:t>Über 130 Ausbildungsberufe im Handwerk warten auf Dich</w:t>
      </w:r>
    </w:p>
    <w:p w:rsidR="001C60FB" w:rsidRPr="00BE2068" w:rsidRDefault="001C60FB" w:rsidP="00BB02CF">
      <w:pPr>
        <w:ind w:left="1410" w:hanging="1410"/>
        <w:jc w:val="center"/>
        <w:rPr>
          <w:b/>
          <w:sz w:val="28"/>
          <w:szCs w:val="28"/>
        </w:rPr>
      </w:pPr>
    </w:p>
    <w:p w:rsidR="001C60FB" w:rsidRPr="00BE2068" w:rsidRDefault="001C60FB" w:rsidP="00BE2068">
      <w:pPr>
        <w:spacing w:line="360" w:lineRule="auto"/>
        <w:ind w:left="1410" w:hanging="1410"/>
        <w:jc w:val="center"/>
        <w:rPr>
          <w:spacing w:val="32"/>
          <w:sz w:val="28"/>
          <w:szCs w:val="28"/>
        </w:rPr>
      </w:pPr>
      <w:r w:rsidRPr="00BE2068">
        <w:rPr>
          <w:spacing w:val="32"/>
          <w:sz w:val="28"/>
          <w:szCs w:val="28"/>
        </w:rPr>
        <w:t>Ausbau/ Hochbau/ Tiefbau – Metalltechnik – Kfz- Technik</w:t>
      </w:r>
    </w:p>
    <w:p w:rsidR="001C60FB" w:rsidRPr="00BB02CF" w:rsidRDefault="001C60FB" w:rsidP="00BE2068">
      <w:pPr>
        <w:spacing w:line="360" w:lineRule="auto"/>
        <w:ind w:left="1410" w:hanging="1410"/>
        <w:jc w:val="center"/>
      </w:pPr>
      <w:r w:rsidRPr="00BE2068">
        <w:rPr>
          <w:spacing w:val="32"/>
          <w:sz w:val="28"/>
          <w:szCs w:val="28"/>
        </w:rPr>
        <w:t>Elektrotechnik – Holztechnik – Farbe und Raumgestaltung</w:t>
      </w:r>
      <w:r w:rsidRPr="00BE2068">
        <w:rPr>
          <w:spacing w:val="32"/>
          <w:sz w:val="28"/>
          <w:szCs w:val="28"/>
        </w:rPr>
        <w:br/>
        <w:t>Lebensmitteltechnik – Körperpflege und Gesundheit</w:t>
      </w:r>
      <w:r w:rsidRPr="00BE2068">
        <w:rPr>
          <w:spacing w:val="32"/>
          <w:sz w:val="28"/>
          <w:szCs w:val="28"/>
        </w:rPr>
        <w:br/>
        <w:t>Kaufmännischer Bereich</w:t>
      </w:r>
      <w:r w:rsidRPr="00BB02CF">
        <w:br/>
      </w:r>
    </w:p>
    <w:sectPr w:rsidR="001C60FB" w:rsidRPr="00BB02CF" w:rsidSect="001C60F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5813"/>
    <w:rsid w:val="001C60FB"/>
    <w:rsid w:val="001C7D43"/>
    <w:rsid w:val="00541DC8"/>
    <w:rsid w:val="006A5813"/>
    <w:rsid w:val="00937EB7"/>
    <w:rsid w:val="00975568"/>
    <w:rsid w:val="00BB02CF"/>
    <w:rsid w:val="00BB3F4E"/>
    <w:rsid w:val="00BE2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BB02C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BE20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A95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ilbradt.frank@hwk-omv.de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106</Words>
  <Characters>670</Characters>
  <Application>Microsoft Office Outlook</Application>
  <DocSecurity>0</DocSecurity>
  <Lines>0</Lines>
  <Paragraphs>0</Paragraphs>
  <ScaleCrop>false</ScaleCrop>
  <Company>Handwerkskammer OMV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</dc:title>
  <dc:subject/>
  <dc:creator>Milbradt</dc:creator>
  <cp:keywords/>
  <dc:description/>
  <cp:lastModifiedBy>Milbradt</cp:lastModifiedBy>
  <cp:revision>2</cp:revision>
  <cp:lastPrinted>2013-11-06T14:08:00Z</cp:lastPrinted>
  <dcterms:created xsi:type="dcterms:W3CDTF">2013-11-06T13:12:00Z</dcterms:created>
  <dcterms:modified xsi:type="dcterms:W3CDTF">2013-11-06T14:26:00Z</dcterms:modified>
</cp:coreProperties>
</file>